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4445D" w14:textId="038381A9"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278A7">
        <w:rPr>
          <w:noProof/>
          <w:rtl/>
        </w:rPr>
        <w:t>‏17 מרץ, 2022</w:t>
      </w:r>
      <w:r>
        <w:rPr>
          <w:rtl/>
        </w:rPr>
        <w:fldChar w:fldCharType="end"/>
      </w:r>
      <w:bookmarkStart w:id="0" w:name="_GoBack"/>
      <w:bookmarkEnd w:id="0"/>
    </w:p>
    <w:p w14:paraId="23AF86B1" w14:textId="6BED6DED"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278A7">
        <w:rPr>
          <w:noProof/>
          <w:rtl/>
        </w:rPr>
        <w:t>‏י"ד אדר ב, תשפ"ב</w:t>
      </w:r>
      <w:r>
        <w:rPr>
          <w:rtl/>
        </w:rPr>
        <w:fldChar w:fldCharType="end"/>
      </w:r>
    </w:p>
    <w:p w14:paraId="1FCF0527" w14:textId="77777777" w:rsidR="002F0275" w:rsidRDefault="002F0275" w:rsidP="002F0275">
      <w:pPr>
        <w:ind w:left="6480" w:firstLine="720"/>
        <w:rPr>
          <w:rtl/>
        </w:rPr>
      </w:pPr>
    </w:p>
    <w:p w14:paraId="64055C44" w14:textId="77777777"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14:paraId="3CB19843" w14:textId="77777777"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14:paraId="042B09FA" w14:textId="77777777"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14:paraId="022A61D0" w14:textId="77777777" w:rsidR="00DF4004" w:rsidRDefault="00DF4004" w:rsidP="00EF1357">
      <w:pPr>
        <w:spacing w:line="360" w:lineRule="auto"/>
      </w:pPr>
    </w:p>
    <w:p w14:paraId="2EF71F90" w14:textId="77777777" w:rsidR="00DF4004" w:rsidRPr="00C026E5" w:rsidRDefault="00DF4004" w:rsidP="00DF4004">
      <w:pPr>
        <w:spacing w:line="360" w:lineRule="auto"/>
        <w:jc w:val="center"/>
        <w:rPr>
          <w:b/>
          <w:bCs/>
          <w:sz w:val="32"/>
          <w:szCs w:val="32"/>
          <w:u w:val="single"/>
        </w:rPr>
      </w:pPr>
      <w:r w:rsidRPr="00C026E5">
        <w:rPr>
          <w:rFonts w:hint="cs"/>
          <w:b/>
          <w:bCs/>
          <w:sz w:val="32"/>
          <w:szCs w:val="32"/>
          <w:u w:val="single"/>
          <w:rtl/>
        </w:rPr>
        <w:t>מפגש ספקים</w:t>
      </w:r>
    </w:p>
    <w:p w14:paraId="5982973A" w14:textId="28B195B9" w:rsidR="00DC074D" w:rsidRDefault="009A6532" w:rsidP="008B158F">
      <w:pPr>
        <w:spacing w:line="360" w:lineRule="auto"/>
        <w:rPr>
          <w:rtl/>
        </w:rPr>
      </w:pPr>
      <w:r>
        <w:rPr>
          <w:rFonts w:hint="cs"/>
          <w:rtl/>
        </w:rPr>
        <w:t>ביום 23.3.2022, בין השעות 9:00-12:00, יתקיים מפ</w:t>
      </w:r>
      <w:r w:rsidR="00DF4004">
        <w:rPr>
          <w:rFonts w:hint="cs"/>
          <w:rtl/>
        </w:rPr>
        <w:t>גש ספקים</w:t>
      </w:r>
      <w:r w:rsidR="008B158F">
        <w:rPr>
          <w:rFonts w:hint="cs"/>
          <w:rtl/>
        </w:rPr>
        <w:t xml:space="preserve"> מקוון</w:t>
      </w:r>
      <w:r w:rsidR="00777107">
        <w:rPr>
          <w:rFonts w:hint="cs"/>
          <w:rtl/>
        </w:rPr>
        <w:t xml:space="preserve"> </w:t>
      </w:r>
      <w:r w:rsidR="00DF4004">
        <w:rPr>
          <w:rFonts w:hint="cs"/>
          <w:rtl/>
        </w:rPr>
        <w:t xml:space="preserve">למכרז הנ"ל </w:t>
      </w:r>
      <w:r>
        <w:rPr>
          <w:rFonts w:hint="cs"/>
          <w:rtl/>
        </w:rPr>
        <w:t xml:space="preserve"> בקישור הבא</w:t>
      </w:r>
      <w:r w:rsidR="004313C8">
        <w:rPr>
          <w:rFonts w:hint="cs"/>
          <w:rtl/>
        </w:rPr>
        <w:t>:</w:t>
      </w:r>
      <w:r w:rsidR="00FA143A">
        <w:rPr>
          <w:rFonts w:hint="cs"/>
          <w:rtl/>
        </w:rPr>
        <w:t xml:space="preserve"> </w:t>
      </w:r>
    </w:p>
    <w:p w14:paraId="01F07A98" w14:textId="77777777" w:rsidR="00FA143A" w:rsidRPr="00FA143A" w:rsidRDefault="004D064F" w:rsidP="00FA143A">
      <w:pPr>
        <w:rPr>
          <w:rFonts w:ascii="Calibri" w:hAnsi="Calibri"/>
          <w:color w:val="000000"/>
          <w:sz w:val="22"/>
          <w:szCs w:val="22"/>
        </w:rPr>
      </w:pPr>
      <w:hyperlink r:id="rId9" w:history="1">
        <w:r w:rsidR="00FA143A" w:rsidRPr="00FA143A">
          <w:rPr>
            <w:rStyle w:val="Hyperlink"/>
            <w:rFonts w:ascii="Calibri" w:hAnsi="Calibri"/>
            <w:sz w:val="22"/>
            <w:szCs w:val="22"/>
          </w:rPr>
          <w:t>https://edu-il.zoom.us/j/82171539986?pwd=RUNUdTR3c0NpcWlVMnBYdDdTYTJ2QT09</w:t>
        </w:r>
      </w:hyperlink>
    </w:p>
    <w:p w14:paraId="019BC9A0" w14:textId="77777777" w:rsidR="00FA143A" w:rsidRDefault="00FA143A" w:rsidP="00FA143A">
      <w:pPr>
        <w:rPr>
          <w:rFonts w:ascii="Calibri" w:hAnsi="Calibri"/>
          <w:color w:val="000000"/>
          <w:rtl/>
        </w:rPr>
      </w:pPr>
      <w:r>
        <w:rPr>
          <w:rFonts w:ascii="Calibri" w:hAnsi="Calibri"/>
          <w:color w:val="000000"/>
        </w:rPr>
        <w:t>Passcode: 343326</w:t>
      </w:r>
    </w:p>
    <w:p w14:paraId="5092BFA4" w14:textId="77777777" w:rsidR="00FA143A" w:rsidRDefault="00FA143A" w:rsidP="00EF1357">
      <w:pPr>
        <w:spacing w:line="360" w:lineRule="auto"/>
        <w:rPr>
          <w:rtl/>
        </w:rPr>
      </w:pPr>
    </w:p>
    <w:p w14:paraId="28CED01D" w14:textId="560BC680" w:rsidR="00FE406D" w:rsidRDefault="00FE406D" w:rsidP="008B158F">
      <w:pPr>
        <w:spacing w:line="360" w:lineRule="auto"/>
        <w:rPr>
          <w:rtl/>
        </w:rPr>
      </w:pPr>
      <w:r>
        <w:rPr>
          <w:rFonts w:hint="cs"/>
          <w:rtl/>
        </w:rPr>
        <w:t>מוזמנים להשתתף במפגש: ספקים, ארגוני מגזר שלישי, שותפים וכל המעוניינים להשתתף במפגש.</w:t>
      </w:r>
    </w:p>
    <w:p w14:paraId="6533CB84" w14:textId="1CCB0B3F" w:rsidR="00CA46DF" w:rsidRDefault="008B158F" w:rsidP="00EF1357">
      <w:pPr>
        <w:spacing w:line="360" w:lineRule="auto"/>
        <w:rPr>
          <w:rtl/>
        </w:rPr>
      </w:pPr>
      <w:r>
        <w:rPr>
          <w:rFonts w:hint="cs"/>
          <w:rtl/>
        </w:rPr>
        <w:t xml:space="preserve">מסיבות טכניות ההשתתפות </w:t>
      </w:r>
      <w:r w:rsidR="00CA46DF">
        <w:rPr>
          <w:rFonts w:hint="cs"/>
          <w:rtl/>
        </w:rPr>
        <w:t>מוגבל</w:t>
      </w:r>
      <w:r>
        <w:rPr>
          <w:rFonts w:hint="cs"/>
          <w:rtl/>
        </w:rPr>
        <w:t>ת</w:t>
      </w:r>
      <w:r w:rsidR="00CA46DF">
        <w:rPr>
          <w:rFonts w:hint="cs"/>
          <w:rtl/>
        </w:rPr>
        <w:t xml:space="preserve"> ל-3</w:t>
      </w:r>
      <w:r w:rsidR="00777107">
        <w:rPr>
          <w:rFonts w:hint="cs"/>
          <w:rtl/>
        </w:rPr>
        <w:t>,</w:t>
      </w:r>
      <w:r w:rsidR="00CA46DF">
        <w:rPr>
          <w:rFonts w:hint="cs"/>
          <w:rtl/>
        </w:rPr>
        <w:t>000 משתתפים.</w:t>
      </w:r>
    </w:p>
    <w:p w14:paraId="0F1362BE" w14:textId="77777777" w:rsidR="004313C8" w:rsidRDefault="00777107" w:rsidP="00EF1357">
      <w:pPr>
        <w:spacing w:line="360" w:lineRule="auto"/>
        <w:rPr>
          <w:rtl/>
        </w:rPr>
      </w:pPr>
      <w:r>
        <w:rPr>
          <w:rFonts w:hint="cs"/>
          <w:rtl/>
        </w:rPr>
        <w:t xml:space="preserve">במסגרת המפגש ידונו </w:t>
      </w:r>
      <w:r w:rsidR="00DF4004">
        <w:rPr>
          <w:rFonts w:hint="cs"/>
          <w:rtl/>
        </w:rPr>
        <w:t xml:space="preserve">הנושאים </w:t>
      </w:r>
      <w:r>
        <w:rPr>
          <w:rFonts w:hint="cs"/>
          <w:rtl/>
        </w:rPr>
        <w:t>הבאים</w:t>
      </w:r>
      <w:r w:rsidR="00DF4004">
        <w:rPr>
          <w:rFonts w:hint="cs"/>
          <w:rtl/>
        </w:rPr>
        <w:t>:</w:t>
      </w:r>
    </w:p>
    <w:p w14:paraId="75BFDA0D" w14:textId="2C786BDF" w:rsidR="00DF4004" w:rsidRDefault="00D05137" w:rsidP="008E4FAB">
      <w:pPr>
        <w:pStyle w:val="a9"/>
        <w:numPr>
          <w:ilvl w:val="0"/>
          <w:numId w:val="5"/>
        </w:numPr>
        <w:spacing w:line="360" w:lineRule="auto"/>
      </w:pPr>
      <w:r>
        <w:rPr>
          <w:rFonts w:hint="cs"/>
          <w:rtl/>
        </w:rPr>
        <w:t xml:space="preserve">סקירה כללית </w:t>
      </w:r>
      <w:r w:rsidR="00777107">
        <w:rPr>
          <w:rFonts w:hint="cs"/>
          <w:rtl/>
        </w:rPr>
        <w:t xml:space="preserve">על </w:t>
      </w:r>
      <w:r w:rsidR="00FE406D">
        <w:rPr>
          <w:rFonts w:hint="cs"/>
          <w:rtl/>
        </w:rPr>
        <w:t xml:space="preserve">מבנה המכרז כחלק מיישום החלטת הממשלה </w:t>
      </w:r>
      <w:proofErr w:type="spellStart"/>
      <w:r w:rsidR="00FE406D">
        <w:rPr>
          <w:rFonts w:hint="cs"/>
          <w:rtl/>
        </w:rPr>
        <w:t>בענין</w:t>
      </w:r>
      <w:proofErr w:type="spellEnd"/>
      <w:r w:rsidR="00FE406D">
        <w:rPr>
          <w:rFonts w:hint="cs"/>
          <w:rtl/>
        </w:rPr>
        <w:t xml:space="preserve">: </w:t>
      </w:r>
      <w:r w:rsidR="00FE406D" w:rsidRPr="00FE406D">
        <w:rPr>
          <w:rtl/>
        </w:rPr>
        <w:t>"התכנית לגמישות הניהולית במערכת החינוך"</w:t>
      </w:r>
      <w:r w:rsidR="00FE406D">
        <w:rPr>
          <w:rFonts w:hint="cs"/>
          <w:rtl/>
        </w:rPr>
        <w:t>.</w:t>
      </w:r>
    </w:p>
    <w:p w14:paraId="5C1D2C6B" w14:textId="22CF24C1" w:rsidR="00DF4004" w:rsidRDefault="00DF4004" w:rsidP="008E4FAB">
      <w:pPr>
        <w:pStyle w:val="a9"/>
        <w:numPr>
          <w:ilvl w:val="0"/>
          <w:numId w:val="5"/>
        </w:numPr>
        <w:spacing w:line="360" w:lineRule="auto"/>
        <w:rPr>
          <w:rtl/>
        </w:rPr>
      </w:pPr>
      <w:r>
        <w:rPr>
          <w:rFonts w:hint="cs"/>
          <w:rtl/>
        </w:rPr>
        <w:t xml:space="preserve">מענה מרוכז לשאלות </w:t>
      </w:r>
      <w:r w:rsidR="00D05137">
        <w:rPr>
          <w:rFonts w:hint="cs"/>
          <w:rtl/>
        </w:rPr>
        <w:t>ש</w:t>
      </w:r>
      <w:r>
        <w:rPr>
          <w:rFonts w:hint="cs"/>
          <w:rtl/>
        </w:rPr>
        <w:t xml:space="preserve">נשאלו בכתב והבהרות יזומות </w:t>
      </w:r>
      <w:r w:rsidR="00FE406D">
        <w:rPr>
          <w:rFonts w:hint="cs"/>
          <w:rtl/>
        </w:rPr>
        <w:t xml:space="preserve"> </w:t>
      </w:r>
      <w:r>
        <w:rPr>
          <w:rFonts w:hint="cs"/>
          <w:rtl/>
        </w:rPr>
        <w:t xml:space="preserve">מטעם המשרד. </w:t>
      </w:r>
    </w:p>
    <w:p w14:paraId="663DDCE9" w14:textId="77777777" w:rsidR="00DF4004" w:rsidRDefault="00DF4004" w:rsidP="008E4FAB">
      <w:pPr>
        <w:pStyle w:val="a9"/>
        <w:numPr>
          <w:ilvl w:val="0"/>
          <w:numId w:val="5"/>
        </w:numPr>
        <w:spacing w:line="360" w:lineRule="auto"/>
        <w:rPr>
          <w:rtl/>
        </w:rPr>
      </w:pPr>
      <w:r>
        <w:rPr>
          <w:rFonts w:hint="cs"/>
          <w:rtl/>
        </w:rPr>
        <w:t xml:space="preserve">הצגת המערכת </w:t>
      </w:r>
      <w:r w:rsidR="00FE406D">
        <w:rPr>
          <w:rFonts w:hint="cs"/>
          <w:rtl/>
        </w:rPr>
        <w:t xml:space="preserve">הממוחשבת </w:t>
      </w:r>
      <w:r>
        <w:rPr>
          <w:rFonts w:hint="cs"/>
          <w:rtl/>
        </w:rPr>
        <w:t>להגשת הצעות.</w:t>
      </w:r>
    </w:p>
    <w:p w14:paraId="6E50C0E4" w14:textId="77777777" w:rsidR="00DF4004" w:rsidRDefault="00D05137" w:rsidP="008E4FAB">
      <w:pPr>
        <w:pStyle w:val="a9"/>
        <w:numPr>
          <w:ilvl w:val="0"/>
          <w:numId w:val="5"/>
        </w:numPr>
        <w:spacing w:line="360" w:lineRule="auto"/>
        <w:rPr>
          <w:rtl/>
        </w:rPr>
      </w:pPr>
      <w:r>
        <w:rPr>
          <w:rFonts w:hint="cs"/>
          <w:rtl/>
        </w:rPr>
        <w:t xml:space="preserve">הצגת מערכת </w:t>
      </w:r>
      <w:proofErr w:type="spellStart"/>
      <w:r>
        <w:rPr>
          <w:rFonts w:hint="cs"/>
          <w:rtl/>
        </w:rPr>
        <w:t>גפ"ן</w:t>
      </w:r>
      <w:proofErr w:type="spellEnd"/>
      <w:r w:rsidR="00DF4004">
        <w:rPr>
          <w:rFonts w:hint="cs"/>
          <w:rtl/>
        </w:rPr>
        <w:t xml:space="preserve"> (המשקפת למנהלי בתי הספר את המאגר).</w:t>
      </w:r>
    </w:p>
    <w:p w14:paraId="5537351A" w14:textId="06FA4569" w:rsidR="00176C6F" w:rsidRDefault="00DF4004" w:rsidP="00176C6F">
      <w:pPr>
        <w:spacing w:line="360" w:lineRule="auto"/>
        <w:rPr>
          <w:rtl/>
        </w:rPr>
      </w:pPr>
      <w:r>
        <w:rPr>
          <w:rFonts w:hint="cs"/>
          <w:rtl/>
        </w:rPr>
        <w:t>ב</w:t>
      </w:r>
      <w:r w:rsidR="00FE406D">
        <w:rPr>
          <w:rFonts w:hint="cs"/>
          <w:rtl/>
        </w:rPr>
        <w:t xml:space="preserve">כל </w:t>
      </w:r>
      <w:r>
        <w:rPr>
          <w:rFonts w:hint="cs"/>
          <w:rtl/>
        </w:rPr>
        <w:t>חלק תינתן אפשרות ל</w:t>
      </w:r>
      <w:r w:rsidR="00C12DE6">
        <w:rPr>
          <w:rFonts w:hint="cs"/>
          <w:rtl/>
        </w:rPr>
        <w:t>משתתפים ל</w:t>
      </w:r>
      <w:r>
        <w:rPr>
          <w:rFonts w:hint="cs"/>
          <w:rtl/>
        </w:rPr>
        <w:t>שאול שאלות נוספות בצ'ט</w:t>
      </w:r>
      <w:r w:rsidR="00C12DE6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FE406D">
        <w:rPr>
          <w:rFonts w:hint="cs"/>
          <w:rtl/>
        </w:rPr>
        <w:t>וי</w:t>
      </w:r>
      <w:r w:rsidR="00C12DE6">
        <w:rPr>
          <w:rFonts w:hint="cs"/>
          <w:rtl/>
        </w:rPr>
        <w:t>י</w:t>
      </w:r>
      <w:r w:rsidR="00FE406D">
        <w:rPr>
          <w:rFonts w:hint="cs"/>
          <w:rtl/>
        </w:rPr>
        <w:t>נתנו תשובות על ידי נציגי המשרד הרלוונטיים</w:t>
      </w:r>
      <w:r>
        <w:rPr>
          <w:rFonts w:hint="cs"/>
          <w:rtl/>
        </w:rPr>
        <w:t xml:space="preserve">. כמו-כן, </w:t>
      </w:r>
      <w:r w:rsidR="00C12DE6">
        <w:rPr>
          <w:rFonts w:hint="cs"/>
          <w:rtl/>
        </w:rPr>
        <w:t xml:space="preserve">בהתאם לקבוע במכרז, </w:t>
      </w:r>
      <w:r w:rsidR="008B158F">
        <w:rPr>
          <w:rFonts w:hint="cs"/>
          <w:rtl/>
        </w:rPr>
        <w:t xml:space="preserve"> לאחר המפגש</w:t>
      </w:r>
      <w:r>
        <w:rPr>
          <w:rFonts w:hint="cs"/>
          <w:rtl/>
        </w:rPr>
        <w:t xml:space="preserve"> יפורסם מסמך מסכם של תשובות לשאלות והבהרות. </w:t>
      </w:r>
    </w:p>
    <w:p w14:paraId="20210A4D" w14:textId="41FCFF76" w:rsidR="00C12DE6" w:rsidRDefault="00C12DE6" w:rsidP="00176C6F">
      <w:pPr>
        <w:spacing w:line="360" w:lineRule="auto"/>
        <w:rPr>
          <w:rtl/>
        </w:rPr>
      </w:pPr>
      <w:r>
        <w:rPr>
          <w:rFonts w:hint="cs"/>
          <w:rtl/>
        </w:rPr>
        <w:t xml:space="preserve">בתום המפגש </w:t>
      </w:r>
      <w:r w:rsidR="008B158F">
        <w:rPr>
          <w:rFonts w:hint="cs"/>
          <w:rtl/>
        </w:rPr>
        <w:t>ת</w:t>
      </w:r>
      <w:r w:rsidR="00DF4004">
        <w:rPr>
          <w:rFonts w:hint="cs"/>
          <w:rtl/>
        </w:rPr>
        <w:t>פורסם קישור</w:t>
      </w:r>
      <w:r>
        <w:rPr>
          <w:rFonts w:hint="cs"/>
          <w:rtl/>
        </w:rPr>
        <w:t>ית</w:t>
      </w:r>
      <w:r w:rsidR="00DF4004">
        <w:rPr>
          <w:rFonts w:hint="cs"/>
          <w:rtl/>
        </w:rPr>
        <w:t xml:space="preserve"> להקלטה של </w:t>
      </w:r>
      <w:r w:rsidR="008B158F">
        <w:rPr>
          <w:rFonts w:hint="cs"/>
          <w:rtl/>
        </w:rPr>
        <w:t>המפגש</w:t>
      </w:r>
      <w:r>
        <w:rPr>
          <w:rFonts w:hint="cs"/>
          <w:rtl/>
        </w:rPr>
        <w:t xml:space="preserve"> ש</w:t>
      </w:r>
      <w:r w:rsidR="00FA143A">
        <w:rPr>
          <w:rFonts w:hint="cs"/>
          <w:rtl/>
        </w:rPr>
        <w:t xml:space="preserve">תהיה נגישה </w:t>
      </w:r>
      <w:r>
        <w:rPr>
          <w:rFonts w:hint="cs"/>
          <w:rtl/>
        </w:rPr>
        <w:t>לכל</w:t>
      </w:r>
      <w:r w:rsidR="008B158F">
        <w:rPr>
          <w:rFonts w:hint="cs"/>
          <w:rtl/>
        </w:rPr>
        <w:t>, וזאת לשימוש המשתתפים ומי שלא יעלה בידו להשתתף במפגש ויהיה מעוניין לשמוע את ההקלטה.</w:t>
      </w:r>
    </w:p>
    <w:p w14:paraId="2E94EFA2" w14:textId="77777777" w:rsidR="00DF4004" w:rsidRDefault="00C12DE6" w:rsidP="008B158F">
      <w:pPr>
        <w:spacing w:line="360" w:lineRule="auto"/>
        <w:rPr>
          <w:rtl/>
        </w:rPr>
      </w:pPr>
      <w:r>
        <w:rPr>
          <w:rFonts w:hint="cs"/>
          <w:rtl/>
        </w:rPr>
        <w:t>יודגש כי בכל מקרה של סתירה בין תשובה שתינתן בעת המפגש לבין הכתוב במסמך התשובות המסכם</w:t>
      </w:r>
      <w:r w:rsidR="008B158F">
        <w:rPr>
          <w:rFonts w:hint="cs"/>
          <w:rtl/>
        </w:rPr>
        <w:t>,</w:t>
      </w:r>
      <w:r>
        <w:rPr>
          <w:rFonts w:hint="cs"/>
          <w:rtl/>
        </w:rPr>
        <w:t xml:space="preserve"> האמור במסמך </w:t>
      </w:r>
      <w:r w:rsidR="008B158F">
        <w:rPr>
          <w:rFonts w:hint="cs"/>
          <w:rtl/>
        </w:rPr>
        <w:t xml:space="preserve">התשובות המסכם </w:t>
      </w:r>
      <w:r>
        <w:rPr>
          <w:rFonts w:hint="cs"/>
          <w:rtl/>
        </w:rPr>
        <w:t xml:space="preserve">גובר. </w:t>
      </w:r>
    </w:p>
    <w:p w14:paraId="52E63D8D" w14:textId="77777777" w:rsidR="00DF4004" w:rsidRDefault="00DF4004" w:rsidP="00EF1357">
      <w:pPr>
        <w:spacing w:line="360" w:lineRule="auto"/>
        <w:rPr>
          <w:rtl/>
        </w:rPr>
      </w:pPr>
      <w:r>
        <w:rPr>
          <w:rFonts w:hint="cs"/>
          <w:rtl/>
        </w:rPr>
        <w:t>ההשת</w:t>
      </w:r>
      <w:r w:rsidR="00926BAA">
        <w:rPr>
          <w:rFonts w:hint="cs"/>
          <w:rtl/>
        </w:rPr>
        <w:t>ת</w:t>
      </w:r>
      <w:r>
        <w:rPr>
          <w:rFonts w:hint="cs"/>
          <w:rtl/>
        </w:rPr>
        <w:t>פות במפגש הספקים אינה חובה.</w:t>
      </w:r>
    </w:p>
    <w:p w14:paraId="422B6BD7" w14:textId="77777777"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14:paraId="16D4E64F" w14:textId="77777777" w:rsidR="002F0275" w:rsidRDefault="002F0275" w:rsidP="002F0275">
      <w:pPr>
        <w:rPr>
          <w:rtl/>
        </w:rPr>
      </w:pPr>
    </w:p>
    <w:p w14:paraId="009417F4" w14:textId="77777777"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</w:t>
      </w:r>
      <w:smartTag w:uri="urn:schemas-microsoft-com:office:smarttags" w:element="PersonName">
        <w:r>
          <w:rPr>
            <w:rFonts w:hint="cs"/>
            <w:rtl/>
          </w:rPr>
          <w:t>אורנה מיטמיגר</w:t>
        </w:r>
      </w:smartTag>
    </w:p>
    <w:p w14:paraId="4C67A868" w14:textId="77777777"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מנהלת האגף</w:t>
      </w:r>
    </w:p>
    <w:sectPr w:rsidR="002F0275" w:rsidSect="00AD6D4B">
      <w:headerReference w:type="default" r:id="rId10"/>
      <w:footerReference w:type="even" r:id="rId11"/>
      <w:footerReference w:type="default" r:id="rId12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B073D" w14:textId="77777777" w:rsidR="004D064F" w:rsidRDefault="004D064F" w:rsidP="008967B5">
      <w:r>
        <w:separator/>
      </w:r>
    </w:p>
  </w:endnote>
  <w:endnote w:type="continuationSeparator" w:id="0">
    <w:p w14:paraId="2A33CA67" w14:textId="77777777" w:rsidR="004D064F" w:rsidRDefault="004D064F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A5AE1" w14:textId="77777777"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10298" w14:textId="77777777"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05C58718"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14:paraId="49AD731C" w14:textId="77777777"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14:paraId="1E25D69C" w14:textId="77777777"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1E9F6" w14:textId="77777777" w:rsidR="004D064F" w:rsidRDefault="004D064F" w:rsidP="008967B5">
      <w:r>
        <w:separator/>
      </w:r>
    </w:p>
  </w:footnote>
  <w:footnote w:type="continuationSeparator" w:id="0">
    <w:p w14:paraId="00129DBF" w14:textId="77777777" w:rsidR="004D064F" w:rsidRDefault="004D064F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8F7F" w14:textId="77777777"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14:paraId="5EF1D20D" w14:textId="77777777"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14:paraId="7E143188" w14:textId="77777777"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14:paraId="67BD356D" w14:textId="77777777"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14:paraId="60B77CB9" w14:textId="77777777"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2074"/>
    <w:rsid w:val="00015B9C"/>
    <w:rsid w:val="0002499F"/>
    <w:rsid w:val="000278A7"/>
    <w:rsid w:val="00031723"/>
    <w:rsid w:val="000362C7"/>
    <w:rsid w:val="0006184B"/>
    <w:rsid w:val="0006237F"/>
    <w:rsid w:val="00073E75"/>
    <w:rsid w:val="00074160"/>
    <w:rsid w:val="000846B2"/>
    <w:rsid w:val="000A073E"/>
    <w:rsid w:val="000E1AF1"/>
    <w:rsid w:val="000F0169"/>
    <w:rsid w:val="000F3A0D"/>
    <w:rsid w:val="000F6D7D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D3802"/>
    <w:rsid w:val="001E59C5"/>
    <w:rsid w:val="001E5DD8"/>
    <w:rsid w:val="001F04AC"/>
    <w:rsid w:val="001F7C29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5290A"/>
    <w:rsid w:val="00353294"/>
    <w:rsid w:val="003551B7"/>
    <w:rsid w:val="003552B9"/>
    <w:rsid w:val="00355A36"/>
    <w:rsid w:val="00361939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2790"/>
    <w:rsid w:val="004C0CE3"/>
    <w:rsid w:val="004C1CC5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3308"/>
    <w:rsid w:val="005851D4"/>
    <w:rsid w:val="0058723B"/>
    <w:rsid w:val="0059489F"/>
    <w:rsid w:val="00596216"/>
    <w:rsid w:val="005A080B"/>
    <w:rsid w:val="005A17DA"/>
    <w:rsid w:val="005B4879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6732"/>
    <w:rsid w:val="007A1D31"/>
    <w:rsid w:val="007A37BF"/>
    <w:rsid w:val="007C08A8"/>
    <w:rsid w:val="007D0530"/>
    <w:rsid w:val="007D0C50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82EEA"/>
    <w:rsid w:val="008831E5"/>
    <w:rsid w:val="00884166"/>
    <w:rsid w:val="00886949"/>
    <w:rsid w:val="008967B5"/>
    <w:rsid w:val="008B158F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C6EC3"/>
    <w:rsid w:val="009D3B52"/>
    <w:rsid w:val="009D5210"/>
    <w:rsid w:val="009D71C2"/>
    <w:rsid w:val="009E5375"/>
    <w:rsid w:val="009E6FF6"/>
    <w:rsid w:val="009F1150"/>
    <w:rsid w:val="009F5F0E"/>
    <w:rsid w:val="00A009AC"/>
    <w:rsid w:val="00A020EC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352E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56B5A"/>
    <w:rsid w:val="00B61D8B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6DA6"/>
    <w:rsid w:val="00C30425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67E13"/>
    <w:rsid w:val="00E74783"/>
    <w:rsid w:val="00E86FFF"/>
    <w:rsid w:val="00E9415B"/>
    <w:rsid w:val="00E955F2"/>
    <w:rsid w:val="00EB6167"/>
    <w:rsid w:val="00EC2FBE"/>
    <w:rsid w:val="00ED3C3D"/>
    <w:rsid w:val="00ED5E55"/>
    <w:rsid w:val="00ED5FF5"/>
    <w:rsid w:val="00EE35CD"/>
    <w:rsid w:val="00EF1357"/>
    <w:rsid w:val="00F05531"/>
    <w:rsid w:val="00F10B3B"/>
    <w:rsid w:val="00F11B91"/>
    <w:rsid w:val="00F15C62"/>
    <w:rsid w:val="00F179D6"/>
    <w:rsid w:val="00F2258C"/>
    <w:rsid w:val="00F332F6"/>
    <w:rsid w:val="00F3433D"/>
    <w:rsid w:val="00F369A0"/>
    <w:rsid w:val="00F40426"/>
    <w:rsid w:val="00F40D75"/>
    <w:rsid w:val="00F439C9"/>
    <w:rsid w:val="00F50BB7"/>
    <w:rsid w:val="00F63617"/>
    <w:rsid w:val="00F80304"/>
    <w:rsid w:val="00F8207B"/>
    <w:rsid w:val="00F82CB3"/>
    <w:rsid w:val="00F8793C"/>
    <w:rsid w:val="00F9080F"/>
    <w:rsid w:val="00F91C8E"/>
    <w:rsid w:val="00FA143A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E236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du-il.zoom.us/j/82171539986?pwd=RUNUdTR3c0NpcWlVMnBYdDdTYTJ2QT0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1C38B-29E3-4763-8729-54D152E6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3</TotalTime>
  <Pages>1</Pages>
  <Words>242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3</cp:revision>
  <cp:lastPrinted>2022-03-17T09:33:00Z</cp:lastPrinted>
  <dcterms:created xsi:type="dcterms:W3CDTF">2022-03-17T10:54:00Z</dcterms:created>
  <dcterms:modified xsi:type="dcterms:W3CDTF">2022-03-17T10:58:00Z</dcterms:modified>
</cp:coreProperties>
</file>